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2228" w:rsidRPr="00522BA8" w:rsidRDefault="00522BA8" w:rsidP="009A2228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jc w:val="center"/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Pastor’s </w:t>
      </w:r>
      <w:r w:rsidR="009A2228" w:rsidRPr="00522BA8"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>Homily ~ Holy Thursday – March 29</w:t>
      </w:r>
      <w:r w:rsidR="009A2228" w:rsidRPr="00522BA8">
        <w:rPr>
          <w:rFonts w:ascii="Times New Roman" w:eastAsia="Times New Roman" w:hAnsi="Times New Roman" w:cs="Times New Roman"/>
          <w:b/>
          <w:color w:val="000000"/>
          <w:sz w:val="32"/>
          <w:szCs w:val="32"/>
          <w:vertAlign w:val="superscript"/>
        </w:rPr>
        <w:t>th</w:t>
      </w:r>
      <w:r w:rsidR="009A2228" w:rsidRPr="00522BA8"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 2018</w:t>
      </w:r>
    </w:p>
    <w:p w:rsidR="00A876E4" w:rsidRDefault="00A876E4" w:rsidP="009A2228">
      <w:pP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“Jesus was fully aware that he had come from God and was returning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to God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.”</w:t>
      </w: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Last Saturday,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 experienced that Gospel verse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from a man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who was dying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(and subsequently did pass away) at St. Francis Hospital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As I came in the hospital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room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to offer the Last Rites,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his whole family was there – his adult children,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A938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in-laws,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3A6C72">
        <w:rPr>
          <w:rFonts w:ascii="Times New Roman" w:eastAsia="Times New Roman" w:hAnsi="Times New Roman" w:cs="Times New Roman"/>
          <w:color w:val="000000"/>
          <w:sz w:val="24"/>
          <w:szCs w:val="24"/>
        </w:rPr>
        <w:t>a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bout </w:t>
      </w:r>
      <w:r w:rsidR="003A6C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dozen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of his </w:t>
      </w:r>
      <w:r w:rsidR="003A6C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beloved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grandchildren,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some hospital staff</w:t>
      </w:r>
      <w:r w:rsidR="003A6C72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 was told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that he had only a few hours to live</w:t>
      </w:r>
      <w:r w:rsidR="003A6C72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But I was surprised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that he was fully conscious;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he knew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exactly who was there</w:t>
      </w:r>
      <w:r w:rsidR="00B651D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what was happening.</w:t>
      </w:r>
      <w:r w:rsidR="00A938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He had all his wits about him</w:t>
      </w:r>
      <w:r w:rsidR="00085464">
        <w:rPr>
          <w:rFonts w:ascii="Times New Roman" w:eastAsia="Times New Roman" w:hAnsi="Times New Roman" w:cs="Times New Roman"/>
          <w:color w:val="000000"/>
          <w:sz w:val="24"/>
          <w:szCs w:val="24"/>
        </w:rPr>
        <w:t>. (I had known him for many years).</w:t>
      </w: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So,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as we all gathered around the bed to pray,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he said these words:  “</w:t>
      </w:r>
      <w:r w:rsidR="00D36C88" w:rsidRPr="00A93875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L</w:t>
      </w:r>
      <w:r w:rsidRPr="00A93875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et’s get the show on the road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.”</w:t>
      </w:r>
      <w:r w:rsidR="00A938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He didn’t mean – let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>’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s get the prayer over</w:t>
      </w:r>
      <w:r w:rsidR="00A938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with expeditiously. </w:t>
      </w:r>
      <w:r w:rsidR="00B651D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He clearly meant: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let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>’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s get on with the journey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Let me get on my journey</w:t>
      </w:r>
      <w:r w:rsidR="0008546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to heaven.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He was “</w:t>
      </w:r>
      <w:r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fully aware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”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that he had </w:t>
      </w:r>
      <w:r w:rsidR="00B651D8">
        <w:rPr>
          <w:rFonts w:ascii="Times New Roman" w:eastAsia="Times New Roman" w:hAnsi="Times New Roman" w:cs="Times New Roman"/>
          <w:color w:val="000000"/>
          <w:sz w:val="24"/>
          <w:szCs w:val="24"/>
        </w:rPr>
        <w:t>“</w:t>
      </w:r>
      <w:r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come from God – and was returning to God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B651D8">
        <w:rPr>
          <w:rFonts w:ascii="Times New Roman" w:eastAsia="Times New Roman" w:hAnsi="Times New Roman" w:cs="Times New Roman"/>
          <w:color w:val="000000"/>
          <w:sz w:val="24"/>
          <w:szCs w:val="24"/>
        </w:rPr>
        <w:t>”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he wanted the gathering of his family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to </w:t>
      </w:r>
      <w:r w:rsidRPr="00085464">
        <w:rPr>
          <w:rFonts w:ascii="Times New Roman" w:eastAsia="Times New Roman" w:hAnsi="Times New Roman" w:cs="Times New Roman"/>
          <w:i/>
          <w:color w:val="000000"/>
          <w:sz w:val="24"/>
          <w:szCs w:val="24"/>
          <w:u w:val="single"/>
        </w:rPr>
        <w:t>show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what faith and family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are all about – being there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in service (doing what we can) – for one another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This is the kind of faith and trust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that he had </w:t>
      </w:r>
      <w:r w:rsidR="00B651D8"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developed</w:t>
      </w:r>
      <w:r w:rsidR="00B651D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651D8"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r w:rsidR="00B651D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and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nurtured)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through the years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I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 was a beautiful experience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of faith and family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on the way back to Merrick,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 thought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of the Gospel we just heard – “</w:t>
      </w:r>
      <w:r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Jesus was fully aware</w:t>
      </w:r>
      <w:r w:rsidR="00A876E4"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r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that he </w:t>
      </w:r>
      <w:r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  <w:u w:val="single"/>
        </w:rPr>
        <w:t>had come</w:t>
      </w:r>
      <w:r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r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  <w:u w:val="single"/>
        </w:rPr>
        <w:t>from</w:t>
      </w:r>
      <w:r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God</w:t>
      </w:r>
      <w:r w:rsidR="00A876E4"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r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and was </w:t>
      </w:r>
      <w:r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  <w:u w:val="single"/>
        </w:rPr>
        <w:t>returning</w:t>
      </w:r>
      <w:r w:rsidR="00A876E4"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r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  <w:u w:val="single"/>
        </w:rPr>
        <w:t>to</w:t>
      </w:r>
      <w:r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God</w:t>
      </w:r>
      <w:r w:rsidR="00EB4778"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.</w:t>
      </w:r>
      <w:r w:rsid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”</w:t>
      </w:r>
      <w:r w:rsidR="00D36C88"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He wanted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to </w:t>
      </w:r>
      <w:r w:rsidR="00B651D8">
        <w:rPr>
          <w:rFonts w:ascii="Times New Roman" w:eastAsia="Times New Roman" w:hAnsi="Times New Roman" w:cs="Times New Roman"/>
          <w:color w:val="000000"/>
          <w:sz w:val="24"/>
          <w:szCs w:val="24"/>
        </w:rPr>
        <w:t>“</w:t>
      </w:r>
      <w:r w:rsidRPr="00A93875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get the show on the road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B651D8">
        <w:rPr>
          <w:rFonts w:ascii="Times New Roman" w:eastAsia="Times New Roman" w:hAnsi="Times New Roman" w:cs="Times New Roman"/>
          <w:color w:val="000000"/>
          <w:sz w:val="24"/>
          <w:szCs w:val="24"/>
        </w:rPr>
        <w:t>”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the “show”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was (and is) – showing us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what it means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to be a follower of Jesus: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what it means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to live </w:t>
      </w:r>
      <w:r w:rsidR="00085464"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be</w:t>
      </w:r>
      <w:r w:rsidR="00085464"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Eucharistic for others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B651D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</w:t>
      </w:r>
      <w:r w:rsidR="00B651D8">
        <w:rPr>
          <w:rFonts w:ascii="Times New Roman" w:eastAsia="Times New Roman" w:hAnsi="Times New Roman" w:cs="Times New Roman"/>
          <w:color w:val="000000"/>
          <w:sz w:val="24"/>
          <w:szCs w:val="24"/>
        </w:rPr>
        <w:t>“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show</w:t>
      </w:r>
      <w:r w:rsidR="00B651D8">
        <w:rPr>
          <w:rFonts w:ascii="Times New Roman" w:eastAsia="Times New Roman" w:hAnsi="Times New Roman" w:cs="Times New Roman"/>
          <w:color w:val="000000"/>
          <w:sz w:val="24"/>
          <w:szCs w:val="24"/>
        </w:rPr>
        <w:t>”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(The Washing of the Feet)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was to </w:t>
      </w:r>
      <w:r w:rsidRPr="00085464">
        <w:rPr>
          <w:rFonts w:ascii="Times New Roman" w:eastAsia="Times New Roman" w:hAnsi="Times New Roman" w:cs="Times New Roman"/>
          <w:i/>
          <w:color w:val="000000"/>
          <w:sz w:val="24"/>
          <w:szCs w:val="24"/>
          <w:u w:val="single"/>
        </w:rPr>
        <w:t>show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us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what we are </w:t>
      </w:r>
      <w:r w:rsidRPr="00085464">
        <w:rPr>
          <w:rFonts w:ascii="Times New Roman" w:eastAsia="Times New Roman" w:hAnsi="Times New Roman" w:cs="Times New Roman"/>
          <w:i/>
          <w:color w:val="000000"/>
          <w:sz w:val="24"/>
          <w:szCs w:val="24"/>
          <w:u w:val="single"/>
        </w:rPr>
        <w:t>to do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36C88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On this Holy Thursday evening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we gather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for the “</w:t>
      </w:r>
      <w:r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show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”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in the best sense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of that word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to demonstrate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what it means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to be “church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.”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Holy Thursday is kind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of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like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Thanksgiving Day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The people who come to church on Thanksgiving and Holy Thursday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[us]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don’t have to be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by obligation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But we’re here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because of our active involvement as disciples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to absorb the message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of what Jesus “shows” us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the point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is to get the show on the road – ourselves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</w:p>
    <w:p w:rsidR="00D36C88" w:rsidRDefault="00D36C8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2228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Getting parishioners to volunteer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for the “Washing of the Feet”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in any parish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isn’t easy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As of Palm Sunday,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we had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zero volunteers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651D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We had a few cancellations just before the Mass started. Hopefully we’ll have the full quorum of twelve in a few minutes!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It’s understandable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St. Peter himself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didn’t want to do it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But the focus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wasn’t on the disciples </w:t>
      </w:r>
      <w:r w:rsidRPr="00B651D8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anyway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it was on Jesus’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651D8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SHOWing</w:t>
      </w:r>
      <w:proofErr w:type="spellEnd"/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us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what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being Eucharist is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that’s what the church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“</w:t>
      </w:r>
      <w:r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shows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” the world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in every parish and cathedral across the globe today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D36C88" w:rsidRPr="00A876E4" w:rsidRDefault="00D36C8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2228" w:rsidRPr="00B651D8" w:rsidRDefault="009A2228" w:rsidP="00A93875">
      <w:pPr>
        <w:jc w:val="both"/>
        <w:rPr>
          <w:rFonts w:ascii="Times New Roman" w:hAnsi="Times New Roman" w:cs="Times New Roman"/>
          <w:sz w:val="24"/>
          <w:szCs w:val="24"/>
        </w:rPr>
      </w:pP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Because of the difference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in time zones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between Italy and here,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photos and videos of Pope Francis celebrating the Evening Mass of the Lord’s Supper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were online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this afternoon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He celebrated this Mass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not at St. Peter’s Basilica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in the Vatican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but at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B651D8">
        <w:rPr>
          <w:rStyle w:val="spelle"/>
          <w:rFonts w:ascii="Times New Roman" w:eastAsia="Times New Roman" w:hAnsi="Times New Roman" w:cs="Times New Roman"/>
          <w:i/>
          <w:color w:val="000000"/>
          <w:sz w:val="24"/>
          <w:szCs w:val="24"/>
          <w:u w:val="single"/>
        </w:rPr>
        <w:t xml:space="preserve">Regina </w:t>
      </w:r>
      <w:proofErr w:type="spellStart"/>
      <w:r w:rsidRPr="00B651D8">
        <w:rPr>
          <w:rStyle w:val="spelle"/>
          <w:rFonts w:ascii="Times New Roman" w:eastAsia="Times New Roman" w:hAnsi="Times New Roman" w:cs="Times New Roman"/>
          <w:i/>
          <w:color w:val="000000"/>
          <w:sz w:val="24"/>
          <w:szCs w:val="24"/>
          <w:u w:val="single"/>
        </w:rPr>
        <w:t>Coeli</w:t>
      </w:r>
      <w:proofErr w:type="spellEnd"/>
      <w:r w:rsidRPr="00A876E4">
        <w:rPr>
          <w:rStyle w:val="spelle"/>
          <w:rFonts w:ascii="Times New Roman" w:eastAsia="Times New Roman" w:hAnsi="Times New Roman" w:cs="Times New Roman"/>
          <w:color w:val="000000"/>
          <w:sz w:val="24"/>
          <w:szCs w:val="24"/>
        </w:rPr>
        <w:t xml:space="preserve"> Prison i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n Rome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651D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(Only in Italy would there would a prison have the name – “Queen of Heaven!”).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there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651D8">
        <w:rPr>
          <w:rFonts w:ascii="Times New Roman" w:eastAsia="Times New Roman" w:hAnsi="Times New Roman" w:cs="Times New Roman"/>
          <w:color w:val="000000"/>
          <w:sz w:val="24"/>
          <w:szCs w:val="24"/>
        </w:rPr>
        <w:t>the Holy Father was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hed the feet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of 12 inmates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from various countries.  </w:t>
      </w:r>
      <w:r w:rsidR="00B651D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Eight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were Catholic;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651D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two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were Muslim;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 Orthodox and a Buddhist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hAnsi="Times New Roman" w:cs="Times New Roman"/>
          <w:sz w:val="24"/>
          <w:szCs w:val="24"/>
        </w:rPr>
        <w:t xml:space="preserve"> The Holy Father</w:t>
      </w:r>
      <w:r w:rsidR="00A876E4">
        <w:t xml:space="preserve"> </w:t>
      </w:r>
      <w:r w:rsidRPr="00A876E4">
        <w:rPr>
          <w:rFonts w:ascii="Times New Roman" w:hAnsi="Times New Roman" w:cs="Times New Roman"/>
          <w:sz w:val="24"/>
          <w:szCs w:val="24"/>
        </w:rPr>
        <w:t>explained in his homily to the inmates</w:t>
      </w:r>
      <w:r w:rsidR="00327A9D">
        <w:rPr>
          <w:rFonts w:ascii="Times New Roman" w:hAnsi="Times New Roman" w:cs="Times New Roman"/>
          <w:sz w:val="24"/>
          <w:szCs w:val="24"/>
        </w:rPr>
        <w:t>:</w:t>
      </w:r>
      <w:r w:rsidR="00D36C88">
        <w:t xml:space="preserve"> </w:t>
      </w:r>
      <w:r w:rsidRPr="00A876E4">
        <w:rPr>
          <w:rFonts w:ascii="Times New Roman" w:hAnsi="Times New Roman" w:cs="Times New Roman"/>
          <w:sz w:val="24"/>
          <w:szCs w:val="24"/>
        </w:rPr>
        <w:t>that in the time of Christ,</w:t>
      </w:r>
      <w:r w:rsidR="00A876E4">
        <w:t xml:space="preserve"> </w:t>
      </w:r>
      <w:r w:rsidRPr="00A876E4">
        <w:rPr>
          <w:rFonts w:ascii="Times New Roman" w:hAnsi="Times New Roman" w:cs="Times New Roman"/>
          <w:sz w:val="24"/>
          <w:szCs w:val="24"/>
        </w:rPr>
        <w:t>washing of feet was something</w:t>
      </w:r>
      <w:r w:rsidR="00A876E4">
        <w:t xml:space="preserve"> </w:t>
      </w:r>
      <w:r w:rsidRPr="00A876E4">
        <w:rPr>
          <w:rFonts w:ascii="Times New Roman" w:hAnsi="Times New Roman" w:cs="Times New Roman"/>
          <w:sz w:val="24"/>
          <w:szCs w:val="24"/>
        </w:rPr>
        <w:t>slaves did for travelers</w:t>
      </w:r>
      <w:r w:rsidR="00A876E4">
        <w:t xml:space="preserve"> </w:t>
      </w:r>
      <w:r w:rsidRPr="00A876E4">
        <w:rPr>
          <w:rFonts w:ascii="Times New Roman" w:hAnsi="Times New Roman" w:cs="Times New Roman"/>
          <w:sz w:val="24"/>
          <w:szCs w:val="24"/>
        </w:rPr>
        <w:t>when they entered their home</w:t>
      </w:r>
      <w:r w:rsidR="00A876E4">
        <w:t xml:space="preserve"> </w:t>
      </w:r>
      <w:r w:rsidRPr="00A876E4">
        <w:rPr>
          <w:rFonts w:ascii="Times New Roman" w:hAnsi="Times New Roman" w:cs="Times New Roman"/>
          <w:sz w:val="24"/>
          <w:szCs w:val="24"/>
        </w:rPr>
        <w:t>after traveling the dusty roads of Palestine</w:t>
      </w:r>
      <w:r w:rsidR="00EB4778">
        <w:t>.</w:t>
      </w:r>
      <w:r w:rsidR="00A876E4">
        <w:t xml:space="preserve"> </w:t>
      </w:r>
      <w:r w:rsidRPr="00A876E4">
        <w:rPr>
          <w:rFonts w:ascii="Times New Roman" w:hAnsi="Times New Roman" w:cs="Times New Roman"/>
          <w:sz w:val="24"/>
          <w:szCs w:val="24"/>
        </w:rPr>
        <w:t> </w:t>
      </w:r>
      <w:r w:rsidR="00B651D8">
        <w:rPr>
          <w:rFonts w:ascii="Times New Roman" w:hAnsi="Times New Roman" w:cs="Times New Roman"/>
          <w:sz w:val="24"/>
          <w:szCs w:val="24"/>
        </w:rPr>
        <w:t xml:space="preserve"> </w:t>
      </w:r>
      <w:r w:rsidRPr="00B651D8">
        <w:rPr>
          <w:rFonts w:ascii="Times New Roman" w:hAnsi="Times New Roman" w:cs="Times New Roman"/>
          <w:sz w:val="24"/>
          <w:szCs w:val="24"/>
        </w:rPr>
        <w:t xml:space="preserve">“When Jesus washed the feet of his </w:t>
      </w:r>
      <w:r w:rsidR="00A93875" w:rsidRPr="00B651D8">
        <w:rPr>
          <w:rFonts w:ascii="Times New Roman" w:hAnsi="Times New Roman" w:cs="Times New Roman"/>
          <w:sz w:val="24"/>
          <w:szCs w:val="24"/>
        </w:rPr>
        <w:t>disciples</w:t>
      </w:r>
      <w:r w:rsidR="00A93875">
        <w:rPr>
          <w:rFonts w:ascii="Times New Roman" w:hAnsi="Times New Roman" w:cs="Times New Roman"/>
          <w:sz w:val="24"/>
          <w:szCs w:val="24"/>
        </w:rPr>
        <w:t xml:space="preserve">, </w:t>
      </w:r>
      <w:r w:rsidR="00A93875" w:rsidRPr="00B651D8">
        <w:rPr>
          <w:rFonts w:ascii="Times New Roman" w:hAnsi="Times New Roman" w:cs="Times New Roman"/>
          <w:sz w:val="24"/>
          <w:szCs w:val="24"/>
        </w:rPr>
        <w:t>“the</w:t>
      </w:r>
      <w:r w:rsidRPr="00B651D8">
        <w:rPr>
          <w:rFonts w:ascii="Times New Roman" w:hAnsi="Times New Roman" w:cs="Times New Roman"/>
          <w:sz w:val="24"/>
          <w:szCs w:val="24"/>
        </w:rPr>
        <w:t xml:space="preserve"> Pope</w:t>
      </w:r>
      <w:r w:rsidR="00327A9D" w:rsidRPr="00B651D8">
        <w:rPr>
          <w:rFonts w:ascii="Times New Roman" w:hAnsi="Times New Roman" w:cs="Times New Roman"/>
          <w:sz w:val="24"/>
          <w:szCs w:val="24"/>
        </w:rPr>
        <w:t xml:space="preserve"> said,</w:t>
      </w:r>
      <w:r w:rsidRPr="00B651D8">
        <w:rPr>
          <w:rFonts w:ascii="Times New Roman" w:hAnsi="Times New Roman" w:cs="Times New Roman"/>
          <w:sz w:val="24"/>
          <w:szCs w:val="24"/>
        </w:rPr>
        <w:t xml:space="preserve"> “</w:t>
      </w:r>
      <w:proofErr w:type="gramStart"/>
      <w:r w:rsidRPr="00B651D8">
        <w:rPr>
          <w:rFonts w:ascii="Times New Roman" w:hAnsi="Times New Roman" w:cs="Times New Roman"/>
          <w:sz w:val="24"/>
          <w:szCs w:val="24"/>
        </w:rPr>
        <w:t>it</w:t>
      </w:r>
      <w:proofErr w:type="gramEnd"/>
      <w:r w:rsidRPr="00B651D8">
        <w:rPr>
          <w:rFonts w:ascii="Times New Roman" w:hAnsi="Times New Roman" w:cs="Times New Roman"/>
          <w:sz w:val="24"/>
          <w:szCs w:val="24"/>
        </w:rPr>
        <w:t xml:space="preserve"> was to </w:t>
      </w:r>
      <w:r w:rsidRPr="00A93875">
        <w:rPr>
          <w:rFonts w:ascii="Times New Roman" w:hAnsi="Times New Roman" w:cs="Times New Roman"/>
          <w:i/>
          <w:sz w:val="24"/>
          <w:szCs w:val="24"/>
          <w:u w:val="single"/>
        </w:rPr>
        <w:t>show</w:t>
      </w:r>
      <w:r w:rsidRPr="00B651D8">
        <w:rPr>
          <w:rFonts w:ascii="Times New Roman" w:hAnsi="Times New Roman" w:cs="Times New Roman"/>
          <w:sz w:val="24"/>
          <w:szCs w:val="24"/>
        </w:rPr>
        <w:t xml:space="preserve"> them</w:t>
      </w:r>
      <w:r w:rsidR="00A876E4" w:rsidRPr="00B651D8">
        <w:rPr>
          <w:rFonts w:ascii="Times New Roman" w:hAnsi="Times New Roman" w:cs="Times New Roman"/>
          <w:sz w:val="24"/>
          <w:szCs w:val="24"/>
        </w:rPr>
        <w:t xml:space="preserve"> </w:t>
      </w:r>
      <w:r w:rsidRPr="00B651D8">
        <w:rPr>
          <w:rFonts w:ascii="Times New Roman" w:hAnsi="Times New Roman" w:cs="Times New Roman"/>
          <w:sz w:val="24"/>
          <w:szCs w:val="24"/>
        </w:rPr>
        <w:t>the importance of service – and,</w:t>
      </w:r>
      <w:r w:rsidR="00A876E4" w:rsidRPr="00B651D8">
        <w:rPr>
          <w:rFonts w:ascii="Times New Roman" w:hAnsi="Times New Roman" w:cs="Times New Roman"/>
          <w:sz w:val="24"/>
          <w:szCs w:val="24"/>
        </w:rPr>
        <w:t xml:space="preserve"> </w:t>
      </w:r>
      <w:r w:rsidRPr="00B651D8">
        <w:rPr>
          <w:rFonts w:ascii="Times New Roman" w:hAnsi="Times New Roman" w:cs="Times New Roman"/>
          <w:sz w:val="24"/>
          <w:szCs w:val="24"/>
        </w:rPr>
        <w:t>of how we must treat one another</w:t>
      </w:r>
      <w:r w:rsidR="00EB4778" w:rsidRPr="00B651D8">
        <w:rPr>
          <w:rFonts w:ascii="Times New Roman" w:hAnsi="Times New Roman" w:cs="Times New Roman"/>
          <w:sz w:val="24"/>
          <w:szCs w:val="24"/>
        </w:rPr>
        <w:t>.”</w:t>
      </w: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As I watched the online video</w:t>
      </w:r>
      <w:r w:rsidR="00327A9D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 saw the inmates smile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327A9D">
        <w:rPr>
          <w:rFonts w:ascii="Times New Roman" w:eastAsia="Times New Roman" w:hAnsi="Times New Roman" w:cs="Times New Roman"/>
          <w:color w:val="000000"/>
          <w:sz w:val="24"/>
          <w:szCs w:val="24"/>
        </w:rPr>
        <w:t>and the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n weep</w:t>
      </w:r>
      <w:r w:rsidR="00327A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as the Pope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knelt down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to wash their feet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as I watched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 wondered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what my response might be</w:t>
      </w:r>
      <w:r w:rsidR="00327A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Style w:val="grame"/>
          <w:rFonts w:ascii="Times New Roman" w:eastAsia="Times New Roman" w:hAnsi="Times New Roman" w:cs="Times New Roman"/>
          <w:color w:val="000000"/>
          <w:sz w:val="24"/>
          <w:szCs w:val="24"/>
        </w:rPr>
        <w:t xml:space="preserve">were the </w:t>
      </w:r>
      <w:r w:rsidR="00327A9D">
        <w:rPr>
          <w:rStyle w:val="grame"/>
          <w:rFonts w:ascii="Times New Roman" w:eastAsia="Times New Roman" w:hAnsi="Times New Roman" w:cs="Times New Roman"/>
          <w:color w:val="000000"/>
          <w:sz w:val="24"/>
          <w:szCs w:val="24"/>
        </w:rPr>
        <w:t>P</w:t>
      </w:r>
      <w:r w:rsidRPr="00A876E4">
        <w:rPr>
          <w:rStyle w:val="grame"/>
          <w:rFonts w:ascii="Times New Roman" w:eastAsia="Times New Roman" w:hAnsi="Times New Roman" w:cs="Times New Roman"/>
          <w:color w:val="000000"/>
          <w:sz w:val="24"/>
          <w:szCs w:val="24"/>
        </w:rPr>
        <w:t>ope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washing my feet</w:t>
      </w:r>
      <w:r w:rsidR="00327A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As soon as I asked the question,</w:t>
      </w:r>
      <w:r w:rsidR="00327A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there came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 though</w:t>
      </w:r>
      <w:r w:rsidR="00327A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that someone greater than the </w:t>
      </w:r>
      <w:r w:rsidR="00327A9D">
        <w:rPr>
          <w:rFonts w:ascii="Times New Roman" w:eastAsia="Times New Roman" w:hAnsi="Times New Roman" w:cs="Times New Roman"/>
          <w:color w:val="000000"/>
          <w:sz w:val="24"/>
          <w:szCs w:val="24"/>
        </w:rPr>
        <w:t>P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ope</w:t>
      </w:r>
      <w:r w:rsidR="00327A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is waiting to wash my feet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yours</w:t>
      </w:r>
      <w:r w:rsidR="00A9387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A93875">
        <w:rPr>
          <w:rFonts w:ascii="Times New Roman" w:eastAsia="Times New Roman" w:hAnsi="Times New Roman" w:cs="Times New Roman"/>
          <w:color w:val="000000"/>
          <w:sz w:val="24"/>
          <w:szCs w:val="24"/>
        </w:rPr>
        <w:t>A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nd that someone is Jesus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B651D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Jesus waits to wash away</w:t>
      </w:r>
      <w:r w:rsidR="00327A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whatever comes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between him and me,</w:t>
      </w:r>
      <w:r w:rsidR="00327A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whatever comes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between my neighbor and me,</w:t>
      </w:r>
      <w:r w:rsidR="00327A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whatever comes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Style w:val="grame"/>
          <w:rFonts w:ascii="Times New Roman" w:eastAsia="Times New Roman" w:hAnsi="Times New Roman" w:cs="Times New Roman"/>
          <w:color w:val="000000"/>
          <w:sz w:val="24"/>
          <w:szCs w:val="24"/>
        </w:rPr>
        <w:t>between me</w:t>
      </w:r>
      <w:r w:rsidR="00327A9D">
        <w:rPr>
          <w:rStyle w:val="grame"/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Style w:val="grame"/>
          <w:rFonts w:ascii="Times New Roman" w:eastAsia="Times New Roman" w:hAnsi="Times New Roman" w:cs="Times New Roman"/>
          <w:color w:val="000000"/>
          <w:sz w:val="24"/>
          <w:szCs w:val="24"/>
        </w:rPr>
        <w:t>and the person</w:t>
      </w:r>
      <w:r w:rsidR="00A876E4">
        <w:rPr>
          <w:rStyle w:val="grame"/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Style w:val="grame"/>
          <w:rFonts w:ascii="Times New Roman" w:eastAsia="Times New Roman" w:hAnsi="Times New Roman" w:cs="Times New Roman"/>
          <w:color w:val="000000"/>
          <w:sz w:val="24"/>
          <w:szCs w:val="24"/>
        </w:rPr>
        <w:t>he calls me to be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327A9D" w:rsidRDefault="00327A9D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93875" w:rsidRDefault="00A93875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327A9D" w:rsidRDefault="00327A9D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</w:p>
    <w:p w:rsidR="00327A9D" w:rsidRDefault="00327A9D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Too often we’re just like Peter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in the gospel tonight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327A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We have a hundred reasons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more excuses</w:t>
      </w:r>
      <w:r w:rsidR="00327A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to keep Jesus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at arm’s length:</w:t>
      </w:r>
      <w:r w:rsidR="00327A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to tuck our feet under the chair we sit in,</w:t>
      </w:r>
      <w:r w:rsidR="00327A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to pull up our socks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tie our shoes more tightly,</w:t>
      </w:r>
      <w:r w:rsidR="00327A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to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hide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from Jesus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precisely what needs to be washed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B651D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what did Jesus say to Peter?</w:t>
      </w:r>
      <w:r w:rsidR="00327A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“If you don’t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let me wash you, you have no share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in what I have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to give you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”</w:t>
      </w: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Will we dare,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upon hearing Jesus’ words tonight,</w:t>
      </w:r>
      <w:r w:rsidR="00327A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(will we dare like Peter to say):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651D8">
        <w:rPr>
          <w:rFonts w:ascii="Times New Roman" w:eastAsia="Times New Roman" w:hAnsi="Times New Roman" w:cs="Times New Roman"/>
          <w:color w:val="000000"/>
          <w:sz w:val="24"/>
          <w:szCs w:val="24"/>
        </w:rPr>
        <w:t>“</w:t>
      </w:r>
      <w:r w:rsidR="00B651D8"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w</w:t>
      </w:r>
      <w:r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ash me, Lord,</w:t>
      </w:r>
      <w:r w:rsidR="00A876E4"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r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from the tips of my toes</w:t>
      </w:r>
      <w:r w:rsidR="00A876E4"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r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to the top of my head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?”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if we dare do that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B651D8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that’s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just step one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Jesus waits to wash our feet, to wash our hearts and hands, to wash us all over,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inside and out,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that we might learn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how we are to wash our 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>n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eighbor’s feet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to welcome the neighbor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who offers to wash ours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When Jesus washes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my feet and yours,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he invites me,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he invites you,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Style w:val="grame"/>
          <w:rFonts w:ascii="Times New Roman" w:eastAsia="Times New Roman" w:hAnsi="Times New Roman" w:cs="Times New Roman"/>
          <w:color w:val="000000"/>
          <w:sz w:val="24"/>
          <w:szCs w:val="24"/>
        </w:rPr>
        <w:t>he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invites all of us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to share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 life of mutual service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that excludes no one – and welcomes in all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This is </w:t>
      </w:r>
      <w:r w:rsidRPr="00B651D8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not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about “</w:t>
      </w:r>
      <w:r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random acts of kindness</w:t>
      </w:r>
      <w:r w:rsidR="00EB4778" w:rsidRPr="00B651D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.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”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This is about building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sharing in an intentional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community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of mutual service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As you know, in the gospel according to John, as we hear tonight,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the account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of the Last Supper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says not a word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about bread and wine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but rather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focuses on washing those tired,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dirty,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smelly feet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St. John,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in other portions of his gospel, speaks at length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beautifully so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of the gift of Jesus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that is ours in eating his flesh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drinking his blood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B651D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But in telling the story of the meal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in the “Upper Room,”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John is content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to let the washing of feet stand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22BA8">
        <w:rPr>
          <w:rFonts w:ascii="Times New Roman" w:eastAsia="Times New Roman" w:hAnsi="Times New Roman" w:cs="Times New Roman"/>
          <w:color w:val="000000"/>
          <w:sz w:val="24"/>
          <w:szCs w:val="24"/>
        </w:rPr>
        <w:t>as the sign;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“the show</w:t>
      </w:r>
      <w:r w:rsidR="00522BA8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”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the gift</w:t>
      </w:r>
      <w:r w:rsidR="00522BA8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the command Jesus gives us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to love one another,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to serve one another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as he has loved and served us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Tonight, some of us will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some of us will not have our feet washed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But all of us,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without exception,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must ponder and take seriously the desire of Jesus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to wash our feet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his command to us that we find ways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to wash the feet of others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Not just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on Holy Thursday night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but every day of our lives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22BA8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After the Mandatum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we will go to the Lord’s Table, to remember,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to celebrate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to receive the sacrifice of Jesus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in the Eucharist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after that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we’ll process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over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>to the Hall,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where there will be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time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for public and private adoration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of the Eucharist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522BA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Father Zac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>h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I were talking about “adoration” earlier today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This is the only Mass of the year,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that leads directly to adoration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as we remember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Jesus’s time in the Garden of Gethsemane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as He is in </w:t>
      </w:r>
      <w:proofErr w:type="gramStart"/>
      <w:r w:rsidRPr="00522BA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holy</w:t>
      </w:r>
      <w:r w:rsidR="001B7B3B" w:rsidRPr="00522BA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r w:rsidRPr="00522BA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communion</w:t>
      </w:r>
      <w:proofErr w:type="gramEnd"/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with the Father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through prayer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522BA8" w:rsidRDefault="00522BA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At every other Mass throughout the year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the ending is quick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the message is clear: “GO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in peace – to love and serve the Lord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.”</w:t>
      </w:r>
      <w:r w:rsidR="00522BA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In others words – get out here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get to work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“Let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>’</w:t>
      </w:r>
      <w:r w:rsidR="00A93875">
        <w:rPr>
          <w:rFonts w:ascii="Times New Roman" w:eastAsia="Times New Roman" w:hAnsi="Times New Roman" w:cs="Times New Roman"/>
          <w:color w:val="000000"/>
          <w:sz w:val="24"/>
          <w:szCs w:val="24"/>
        </w:rPr>
        <w:t>s get the ‘SHOW’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of SERVICE – “on the road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” </w:t>
      </w:r>
      <w:r w:rsidRPr="00A9387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fully aware</w:t>
      </w:r>
      <w:r w:rsidR="00D36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of who we are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where we’re heading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9A2228" w:rsidRPr="00A876E4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2228" w:rsidRDefault="009A2228" w:rsidP="00A9387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May his Body and Blood nourish us,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cleanse us</w:t>
      </w:r>
      <w:r w:rsidR="00A93875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wash us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and renew us inside and out,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from the tips of our toes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to the top of our heads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“</w:t>
      </w:r>
      <w:r w:rsidRPr="00A93875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I have give</w:t>
      </w:r>
      <w:r w:rsidR="001B7B3B" w:rsidRPr="00A93875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n</w:t>
      </w:r>
      <w:r w:rsidRPr="00A93875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you a model to follow</w:t>
      </w:r>
      <w:r w:rsidR="00A876E4" w:rsidRPr="00A93875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r w:rsidRPr="00A93875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so that, as I have done for you – you should also do</w:t>
      </w:r>
      <w:r w:rsidR="00EB4778" w:rsidRPr="00A93875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.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”</w:t>
      </w:r>
      <w:r w:rsidR="001B7B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The “journey” lies ahead</w:t>
      </w:r>
      <w:r w:rsidR="00A9387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So, let us do our part</w:t>
      </w:r>
      <w:r w:rsid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876E4">
        <w:rPr>
          <w:rFonts w:ascii="Times New Roman" w:eastAsia="Times New Roman" w:hAnsi="Times New Roman" w:cs="Times New Roman"/>
          <w:color w:val="000000"/>
          <w:sz w:val="24"/>
          <w:szCs w:val="24"/>
        </w:rPr>
        <w:t>in getting the “show” – the mission of Jesus – on the road</w:t>
      </w:r>
      <w:r w:rsidR="00EB477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A93875" w:rsidRDefault="00A93875" w:rsidP="009A2228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93875" w:rsidRPr="00A93875" w:rsidRDefault="00A93875" w:rsidP="00A93875">
      <w:pPr>
        <w:jc w:val="center"/>
        <w:rPr>
          <w:rFonts w:ascii="Lucida Handwriting" w:eastAsia="Times New Roman" w:hAnsi="Lucida Handwriting" w:cs="Times New Roman"/>
          <w:b/>
          <w:color w:val="000000"/>
          <w:sz w:val="20"/>
          <w:szCs w:val="20"/>
        </w:rPr>
      </w:pPr>
      <w:r w:rsidRPr="00A93875">
        <w:rPr>
          <w:rFonts w:ascii="Lucida Handwriting" w:eastAsia="Times New Roman" w:hAnsi="Lucida Handwriting" w:cs="Times New Roman"/>
          <w:b/>
          <w:color w:val="000000"/>
          <w:sz w:val="20"/>
          <w:szCs w:val="20"/>
        </w:rPr>
        <w:t>Msgr Frank Caldwell</w:t>
      </w:r>
    </w:p>
    <w:p w:rsidR="00C72FB0" w:rsidRPr="00A876E4" w:rsidRDefault="00C72FB0" w:rsidP="009C555D">
      <w:pPr>
        <w:rPr>
          <w:rFonts w:ascii="Times New Roman" w:hAnsi="Times New Roman" w:cs="Times New Roman"/>
          <w:sz w:val="24"/>
          <w:szCs w:val="24"/>
        </w:rPr>
      </w:pPr>
    </w:p>
    <w:sectPr w:rsidR="00C72FB0" w:rsidRPr="00A876E4" w:rsidSect="009C555D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2228"/>
    <w:rsid w:val="00085464"/>
    <w:rsid w:val="001B7B3B"/>
    <w:rsid w:val="00327A9D"/>
    <w:rsid w:val="003A6C72"/>
    <w:rsid w:val="00522BA8"/>
    <w:rsid w:val="0086318D"/>
    <w:rsid w:val="009A2228"/>
    <w:rsid w:val="009C555D"/>
    <w:rsid w:val="00A876E4"/>
    <w:rsid w:val="00A93875"/>
    <w:rsid w:val="00B651D8"/>
    <w:rsid w:val="00C72FB0"/>
    <w:rsid w:val="00D36C88"/>
    <w:rsid w:val="00EB4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6B3D9B5-4838-46E0-BBCE-AEF3E382D9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2228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pelle">
    <w:name w:val="spelle"/>
    <w:basedOn w:val="DefaultParagraphFont"/>
    <w:rsid w:val="009A2228"/>
  </w:style>
  <w:style w:type="character" w:customStyle="1" w:styleId="grame">
    <w:name w:val="grame"/>
    <w:basedOn w:val="DefaultParagraphFont"/>
    <w:rsid w:val="009A2228"/>
  </w:style>
  <w:style w:type="paragraph" w:styleId="NormalWeb">
    <w:name w:val="Normal (Web)"/>
    <w:basedOn w:val="Normal"/>
    <w:uiPriority w:val="99"/>
    <w:semiHidden/>
    <w:unhideWhenUsed/>
    <w:rsid w:val="009A2228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8546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546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caldwell.COA\Desktop\Margins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C40D34-545D-4225-9ADA-6984EFE547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Margins Template.dotx</Template>
  <TotalTime>0</TotalTime>
  <Pages>1</Pages>
  <Words>1077</Words>
  <Characters>6145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Msgr Frank Caldwell</dc:creator>
  <cp:lastModifiedBy>Frank Caldwell</cp:lastModifiedBy>
  <cp:revision>2</cp:revision>
  <cp:lastPrinted>2018-04-03T23:55:00Z</cp:lastPrinted>
  <dcterms:created xsi:type="dcterms:W3CDTF">2018-04-03T23:55:00Z</dcterms:created>
  <dcterms:modified xsi:type="dcterms:W3CDTF">2018-04-03T23:55:00Z</dcterms:modified>
</cp:coreProperties>
</file>